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1E26E" w14:textId="1FD6DBD9" w:rsidR="00552465" w:rsidRPr="00A134DE" w:rsidRDefault="00A134DE" w:rsidP="00A134DE">
      <w:pPr>
        <w:jc w:val="center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住宅改修の承諾書</w:t>
      </w:r>
    </w:p>
    <w:p w14:paraId="105FDF99" w14:textId="77777777" w:rsidR="00A134DE" w:rsidRDefault="00A134DE">
      <w:pPr>
        <w:rPr>
          <w:sz w:val="22"/>
          <w:szCs w:val="24"/>
        </w:rPr>
      </w:pPr>
    </w:p>
    <w:p w14:paraId="37A37B77" w14:textId="79903E1F" w:rsidR="00A134DE" w:rsidRDefault="00A134DE" w:rsidP="00A134DE">
      <w:pPr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>年　　　月　　　日</w:t>
      </w:r>
    </w:p>
    <w:p w14:paraId="2572C71E" w14:textId="77777777" w:rsidR="00A134DE" w:rsidRDefault="00A134DE">
      <w:pPr>
        <w:rPr>
          <w:sz w:val="22"/>
          <w:szCs w:val="24"/>
        </w:rPr>
      </w:pPr>
    </w:p>
    <w:p w14:paraId="40F54703" w14:textId="77777777" w:rsidR="00A134DE" w:rsidRDefault="00A134DE">
      <w:pPr>
        <w:rPr>
          <w:sz w:val="22"/>
          <w:szCs w:val="24"/>
        </w:rPr>
      </w:pPr>
    </w:p>
    <w:p w14:paraId="7777F531" w14:textId="3087E95D" w:rsidR="00A134DE" w:rsidRDefault="00A134DE" w:rsidP="00A134DE">
      <w:pPr>
        <w:wordWrap w:val="0"/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【所有者】　　　　　　　　　　　　　　　　　　</w:t>
      </w:r>
    </w:p>
    <w:p w14:paraId="7BAC0F4F" w14:textId="77777777" w:rsidR="00A134DE" w:rsidRDefault="00A134DE" w:rsidP="00A134DE">
      <w:pPr>
        <w:jc w:val="right"/>
        <w:rPr>
          <w:rFonts w:hint="eastAsia"/>
          <w:sz w:val="22"/>
          <w:szCs w:val="24"/>
        </w:rPr>
      </w:pPr>
    </w:p>
    <w:p w14:paraId="1576FC98" w14:textId="1479E903" w:rsidR="00A134DE" w:rsidRPr="00A134DE" w:rsidRDefault="00A134DE" w:rsidP="00A134DE">
      <w:pPr>
        <w:wordWrap w:val="0"/>
        <w:jc w:val="right"/>
        <w:rPr>
          <w:sz w:val="22"/>
          <w:szCs w:val="24"/>
          <w:u w:val="single"/>
        </w:rPr>
      </w:pPr>
      <w:r>
        <w:rPr>
          <w:rFonts w:hint="eastAsia"/>
          <w:sz w:val="22"/>
          <w:szCs w:val="24"/>
        </w:rPr>
        <w:t xml:space="preserve">住　所　</w:t>
      </w:r>
      <w:r>
        <w:rPr>
          <w:rFonts w:hint="eastAsia"/>
          <w:sz w:val="22"/>
          <w:szCs w:val="24"/>
          <w:u w:val="single"/>
        </w:rPr>
        <w:t xml:space="preserve">　　　　　　　　　　　　　　　　　　</w:t>
      </w:r>
    </w:p>
    <w:p w14:paraId="7F7999FB" w14:textId="77777777" w:rsidR="00A134DE" w:rsidRPr="00A134DE" w:rsidRDefault="00A134DE" w:rsidP="00A134DE">
      <w:pPr>
        <w:jc w:val="right"/>
        <w:rPr>
          <w:sz w:val="22"/>
          <w:szCs w:val="24"/>
        </w:rPr>
      </w:pPr>
    </w:p>
    <w:p w14:paraId="014C67F6" w14:textId="23ECC86C" w:rsidR="00A134DE" w:rsidRPr="00A134DE" w:rsidRDefault="00A134DE" w:rsidP="00A134DE">
      <w:pPr>
        <w:wordWrap w:val="0"/>
        <w:jc w:val="right"/>
        <w:rPr>
          <w:rFonts w:hint="eastAsia"/>
          <w:sz w:val="22"/>
          <w:szCs w:val="24"/>
        </w:rPr>
      </w:pPr>
      <w:r>
        <w:rPr>
          <w:rFonts w:hint="eastAsia"/>
          <w:sz w:val="22"/>
          <w:szCs w:val="24"/>
        </w:rPr>
        <w:t xml:space="preserve">氏　名　</w:t>
      </w:r>
      <w:r>
        <w:rPr>
          <w:rFonts w:hint="eastAsia"/>
          <w:sz w:val="22"/>
          <w:szCs w:val="24"/>
          <w:u w:val="single"/>
        </w:rPr>
        <w:t xml:space="preserve">　　　　　　　　　　　　　　　</w:t>
      </w:r>
      <w:r>
        <w:rPr>
          <w:rFonts w:hint="eastAsia"/>
          <w:sz w:val="22"/>
          <w:szCs w:val="24"/>
        </w:rPr>
        <w:t xml:space="preserve">　印　</w:t>
      </w:r>
    </w:p>
    <w:p w14:paraId="1AFC564B" w14:textId="77777777" w:rsidR="00A134DE" w:rsidRDefault="00A134DE">
      <w:pPr>
        <w:rPr>
          <w:sz w:val="22"/>
          <w:szCs w:val="24"/>
        </w:rPr>
      </w:pPr>
    </w:p>
    <w:p w14:paraId="36374462" w14:textId="77777777" w:rsidR="00A134DE" w:rsidRDefault="00A134DE">
      <w:pPr>
        <w:rPr>
          <w:sz w:val="22"/>
          <w:szCs w:val="24"/>
        </w:rPr>
      </w:pPr>
    </w:p>
    <w:p w14:paraId="25D620AC" w14:textId="77777777" w:rsidR="00A134DE" w:rsidRDefault="00A134DE">
      <w:pPr>
        <w:rPr>
          <w:sz w:val="22"/>
          <w:szCs w:val="24"/>
        </w:rPr>
      </w:pPr>
    </w:p>
    <w:p w14:paraId="5B92B080" w14:textId="77777777" w:rsidR="00A134DE" w:rsidRDefault="00A134DE">
      <w:pPr>
        <w:rPr>
          <w:sz w:val="22"/>
          <w:szCs w:val="24"/>
        </w:rPr>
      </w:pPr>
    </w:p>
    <w:p w14:paraId="3C6B9C53" w14:textId="77777777" w:rsidR="00A134DE" w:rsidRDefault="00A134DE">
      <w:pPr>
        <w:rPr>
          <w:sz w:val="22"/>
          <w:szCs w:val="24"/>
        </w:rPr>
      </w:pPr>
    </w:p>
    <w:p w14:paraId="34DDF370" w14:textId="77777777" w:rsidR="00570C5A" w:rsidRDefault="00A134DE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私は、下記表示の住宅に、</w:t>
      </w:r>
      <w:r w:rsidRPr="00A134DE">
        <w:rPr>
          <w:rFonts w:hint="eastAsia"/>
          <w:sz w:val="22"/>
          <w:szCs w:val="24"/>
          <w:u w:val="single"/>
        </w:rPr>
        <w:t xml:space="preserve">　　　　　　　　　　　　　　　　　　　　</w:t>
      </w:r>
      <w:r>
        <w:rPr>
          <w:rFonts w:hint="eastAsia"/>
          <w:sz w:val="22"/>
          <w:szCs w:val="24"/>
        </w:rPr>
        <w:t>が、居宅介護に必要な住</w:t>
      </w:r>
    </w:p>
    <w:p w14:paraId="05C6FB4A" w14:textId="77777777" w:rsidR="00570C5A" w:rsidRDefault="00570C5A">
      <w:pPr>
        <w:rPr>
          <w:sz w:val="22"/>
          <w:szCs w:val="24"/>
        </w:rPr>
      </w:pPr>
    </w:p>
    <w:p w14:paraId="791BB760" w14:textId="41D0E3FB" w:rsidR="00A134DE" w:rsidRDefault="00A134DE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>宅改修を行うことを承諾いたします。</w:t>
      </w:r>
    </w:p>
    <w:p w14:paraId="1A58F99A" w14:textId="77777777" w:rsidR="00A134DE" w:rsidRDefault="00A134DE">
      <w:pPr>
        <w:rPr>
          <w:sz w:val="22"/>
          <w:szCs w:val="24"/>
        </w:rPr>
      </w:pPr>
    </w:p>
    <w:p w14:paraId="3156E48C" w14:textId="77777777" w:rsidR="00A134DE" w:rsidRDefault="00A134DE">
      <w:pPr>
        <w:rPr>
          <w:sz w:val="22"/>
          <w:szCs w:val="24"/>
        </w:rPr>
      </w:pPr>
    </w:p>
    <w:p w14:paraId="78ED09EC" w14:textId="47F8EABC" w:rsidR="00A134DE" w:rsidRDefault="00570C5A" w:rsidP="00570C5A">
      <w:pPr>
        <w:jc w:val="center"/>
        <w:rPr>
          <w:sz w:val="22"/>
          <w:szCs w:val="24"/>
        </w:rPr>
      </w:pPr>
      <w:r>
        <w:rPr>
          <w:rFonts w:hint="eastAsia"/>
          <w:sz w:val="22"/>
          <w:szCs w:val="24"/>
        </w:rPr>
        <w:t>記</w:t>
      </w:r>
    </w:p>
    <w:p w14:paraId="5852994D" w14:textId="77777777" w:rsidR="00570C5A" w:rsidRDefault="00570C5A">
      <w:pPr>
        <w:rPr>
          <w:sz w:val="22"/>
          <w:szCs w:val="24"/>
        </w:rPr>
      </w:pPr>
    </w:p>
    <w:p w14:paraId="0E3B21B6" w14:textId="77777777" w:rsidR="00570C5A" w:rsidRDefault="00570C5A">
      <w:pPr>
        <w:rPr>
          <w:rFonts w:hint="eastAsia"/>
          <w:sz w:val="22"/>
          <w:szCs w:val="24"/>
        </w:rPr>
      </w:pPr>
    </w:p>
    <w:p w14:paraId="53D89158" w14:textId="18BF18A1" w:rsidR="00A134DE" w:rsidRDefault="00A134DE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住宅改修を</w:t>
      </w:r>
      <w:r w:rsidR="00570C5A">
        <w:rPr>
          <w:rFonts w:hint="eastAsia"/>
          <w:sz w:val="22"/>
          <w:szCs w:val="24"/>
        </w:rPr>
        <w:t>行う住宅（所在地）</w:t>
      </w:r>
    </w:p>
    <w:p w14:paraId="5B8C1E8B" w14:textId="77777777" w:rsidR="00570C5A" w:rsidRDefault="00570C5A">
      <w:pPr>
        <w:rPr>
          <w:sz w:val="22"/>
          <w:szCs w:val="24"/>
        </w:rPr>
      </w:pPr>
    </w:p>
    <w:p w14:paraId="3021C190" w14:textId="6C953DD2" w:rsidR="00570C5A" w:rsidRDefault="00570C5A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羽島郡笠松町</w:t>
      </w:r>
    </w:p>
    <w:p w14:paraId="6C907E13" w14:textId="0825C98C" w:rsidR="00570C5A" w:rsidRPr="00570C5A" w:rsidRDefault="00570C5A">
      <w:pPr>
        <w:rPr>
          <w:rFonts w:hint="eastAsia"/>
          <w:sz w:val="22"/>
          <w:szCs w:val="24"/>
          <w:u w:val="single"/>
        </w:rPr>
      </w:pPr>
      <w:r>
        <w:rPr>
          <w:rFonts w:hint="eastAsia"/>
          <w:sz w:val="22"/>
          <w:szCs w:val="24"/>
        </w:rPr>
        <w:t xml:space="preserve">　　　　　　　</w:t>
      </w:r>
      <w:r>
        <w:rPr>
          <w:rFonts w:hint="eastAsia"/>
          <w:sz w:val="22"/>
          <w:szCs w:val="24"/>
          <w:u w:val="single"/>
        </w:rPr>
        <w:t xml:space="preserve">　　　　　　　　　　　　　　　　　　　　　　　　　　　　　　</w:t>
      </w:r>
    </w:p>
    <w:p w14:paraId="061972DA" w14:textId="77777777" w:rsidR="00570C5A" w:rsidRPr="00A134DE" w:rsidRDefault="00570C5A">
      <w:pPr>
        <w:rPr>
          <w:rFonts w:hint="eastAsia"/>
          <w:sz w:val="22"/>
          <w:szCs w:val="24"/>
        </w:rPr>
      </w:pPr>
    </w:p>
    <w:sectPr w:rsidR="00570C5A" w:rsidRPr="00A134DE" w:rsidSect="00A134DE">
      <w:pgSz w:w="11906" w:h="16838" w:code="9"/>
      <w:pgMar w:top="1134" w:right="1134" w:bottom="851" w:left="1134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DE"/>
    <w:rsid w:val="00552465"/>
    <w:rsid w:val="00570C5A"/>
    <w:rsid w:val="00A134DE"/>
    <w:rsid w:val="00C0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75FBF2"/>
  <w15:docId w15:val="{0CC9AEEB-DBF4-4A86-BDA9-A69D5B25C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1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20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奥村 敬宗</dc:creator>
  <cp:keywords/>
  <dc:description/>
  <cp:lastModifiedBy>奥村 敬宗</cp:lastModifiedBy>
  <cp:revision>1</cp:revision>
  <dcterms:created xsi:type="dcterms:W3CDTF">2026-07-07T02:06:00Z</dcterms:created>
  <dcterms:modified xsi:type="dcterms:W3CDTF">2026-07-07T02:27:00Z</dcterms:modified>
</cp:coreProperties>
</file>