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BC6F" w14:textId="7CA4F52E" w:rsidR="0053545E" w:rsidRPr="00A62910" w:rsidRDefault="00A62910" w:rsidP="00A62910">
      <w:pPr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住宅改修の承諾依頼書</w:t>
      </w:r>
    </w:p>
    <w:p w14:paraId="418BF7C0" w14:textId="77777777" w:rsidR="00A62910" w:rsidRDefault="00A62910">
      <w:pPr>
        <w:rPr>
          <w:sz w:val="22"/>
          <w:szCs w:val="24"/>
        </w:rPr>
      </w:pPr>
    </w:p>
    <w:p w14:paraId="66DF9520" w14:textId="7009F602" w:rsidR="00A62910" w:rsidRDefault="00A62910" w:rsidP="00A62910">
      <w:pPr>
        <w:jc w:val="right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年　　　月　　　日</w:t>
      </w:r>
    </w:p>
    <w:p w14:paraId="5889FE07" w14:textId="245BB78B" w:rsidR="00A62910" w:rsidRDefault="00250330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【所</w:t>
      </w:r>
      <w:r w:rsidR="009E4132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有</w:t>
      </w:r>
      <w:r w:rsidR="009E4132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者】</w:t>
      </w:r>
    </w:p>
    <w:p w14:paraId="152D8562" w14:textId="59A6F8EF" w:rsidR="00250330" w:rsidRPr="00250330" w:rsidRDefault="00250330">
      <w:pPr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　住　　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</w:t>
      </w:r>
    </w:p>
    <w:p w14:paraId="7C94AA12" w14:textId="77777777" w:rsidR="00250330" w:rsidRDefault="00250330">
      <w:pPr>
        <w:rPr>
          <w:sz w:val="22"/>
          <w:szCs w:val="24"/>
        </w:rPr>
      </w:pPr>
    </w:p>
    <w:p w14:paraId="5120A7D5" w14:textId="5574F6B7" w:rsidR="00250330" w:rsidRPr="00250330" w:rsidRDefault="00250330">
      <w:pPr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 xml:space="preserve">　代表者名　</w:t>
      </w:r>
      <w:r>
        <w:rPr>
          <w:rFonts w:hint="eastAsia"/>
          <w:sz w:val="22"/>
          <w:szCs w:val="24"/>
          <w:u w:val="single"/>
        </w:rPr>
        <w:t xml:space="preserve">　　　　　　　　　　　　　　　</w:t>
      </w:r>
      <w:r>
        <w:rPr>
          <w:rFonts w:hint="eastAsia"/>
          <w:sz w:val="22"/>
          <w:szCs w:val="24"/>
        </w:rPr>
        <w:t xml:space="preserve">　様</w:t>
      </w:r>
    </w:p>
    <w:p w14:paraId="2CA9CD02" w14:textId="33278D2B" w:rsidR="006F472A" w:rsidRDefault="006F472A" w:rsidP="006F472A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【</w:t>
      </w:r>
      <w:r>
        <w:rPr>
          <w:rFonts w:hint="eastAsia"/>
          <w:sz w:val="22"/>
          <w:szCs w:val="24"/>
        </w:rPr>
        <w:t>居住</w:t>
      </w:r>
      <w:r>
        <w:rPr>
          <w:rFonts w:hint="eastAsia"/>
          <w:sz w:val="22"/>
          <w:szCs w:val="24"/>
        </w:rPr>
        <w:t xml:space="preserve">者】　　　　　　　　　　　　　　　　　　</w:t>
      </w:r>
    </w:p>
    <w:p w14:paraId="092A9E98" w14:textId="77777777" w:rsidR="006F472A" w:rsidRPr="006F472A" w:rsidRDefault="006F472A" w:rsidP="006F472A">
      <w:pPr>
        <w:jc w:val="right"/>
        <w:rPr>
          <w:sz w:val="22"/>
          <w:szCs w:val="24"/>
        </w:rPr>
      </w:pPr>
    </w:p>
    <w:p w14:paraId="4312F107" w14:textId="77777777" w:rsidR="006F472A" w:rsidRPr="00A134DE" w:rsidRDefault="006F472A" w:rsidP="006F472A">
      <w:pPr>
        <w:wordWrap w:val="0"/>
        <w:jc w:val="right"/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住　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</w:t>
      </w:r>
    </w:p>
    <w:p w14:paraId="48B58225" w14:textId="77777777" w:rsidR="006F472A" w:rsidRPr="00A134DE" w:rsidRDefault="006F472A" w:rsidP="006F472A">
      <w:pPr>
        <w:jc w:val="right"/>
        <w:rPr>
          <w:sz w:val="22"/>
          <w:szCs w:val="24"/>
        </w:rPr>
      </w:pPr>
    </w:p>
    <w:p w14:paraId="764E8ECB" w14:textId="77777777" w:rsidR="006F472A" w:rsidRPr="00A134DE" w:rsidRDefault="006F472A" w:rsidP="006F472A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氏　名　</w:t>
      </w:r>
      <w:r>
        <w:rPr>
          <w:rFonts w:hint="eastAsia"/>
          <w:sz w:val="22"/>
          <w:szCs w:val="24"/>
          <w:u w:val="single"/>
        </w:rPr>
        <w:t xml:space="preserve">　　　　　　　　　　　　　　　</w:t>
      </w:r>
      <w:r>
        <w:rPr>
          <w:rFonts w:hint="eastAsia"/>
          <w:sz w:val="22"/>
          <w:szCs w:val="24"/>
        </w:rPr>
        <w:t xml:space="preserve">　印　</w:t>
      </w:r>
    </w:p>
    <w:p w14:paraId="26CBE4E6" w14:textId="77777777" w:rsidR="00250330" w:rsidRDefault="00250330">
      <w:pPr>
        <w:rPr>
          <w:sz w:val="22"/>
          <w:szCs w:val="24"/>
        </w:rPr>
      </w:pPr>
    </w:p>
    <w:p w14:paraId="5DFF1953" w14:textId="4BB5AE69" w:rsidR="006F472A" w:rsidRDefault="006F472A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下記のとおり、私が居住する住宅について居宅介護に必要な改修を行いたいので、承諾願います。</w:t>
      </w:r>
    </w:p>
    <w:p w14:paraId="19B6FE3C" w14:textId="443097BE" w:rsidR="006F472A" w:rsidRDefault="006F472A" w:rsidP="006F472A">
      <w:pPr>
        <w:jc w:val="center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記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946"/>
      </w:tblGrid>
      <w:tr w:rsidR="006F472A" w14:paraId="3F169BAD" w14:textId="77777777" w:rsidTr="00A24B47">
        <w:trPr>
          <w:trHeight w:val="552"/>
        </w:trPr>
        <w:tc>
          <w:tcPr>
            <w:tcW w:w="1696" w:type="dxa"/>
            <w:vMerge w:val="restart"/>
            <w:vAlign w:val="center"/>
          </w:tcPr>
          <w:p w14:paraId="61BDB931" w14:textId="5DFC7DAD" w:rsidR="006F472A" w:rsidRDefault="006F472A" w:rsidP="00A24B47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住宅の所在地</w:t>
            </w:r>
          </w:p>
        </w:tc>
        <w:tc>
          <w:tcPr>
            <w:tcW w:w="8498" w:type="dxa"/>
            <w:gridSpan w:val="2"/>
            <w:vAlign w:val="center"/>
          </w:tcPr>
          <w:p w14:paraId="48F0205E" w14:textId="11E4C26C" w:rsidR="006F472A" w:rsidRDefault="006F472A" w:rsidP="006F472A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羽島郡笠松町</w:t>
            </w:r>
          </w:p>
        </w:tc>
      </w:tr>
      <w:tr w:rsidR="006F472A" w14:paraId="7CFEE143" w14:textId="77777777" w:rsidTr="00A24B47">
        <w:trPr>
          <w:trHeight w:val="552"/>
        </w:trPr>
        <w:tc>
          <w:tcPr>
            <w:tcW w:w="1696" w:type="dxa"/>
            <w:vMerge/>
            <w:vAlign w:val="center"/>
          </w:tcPr>
          <w:p w14:paraId="01D98C33" w14:textId="77777777" w:rsidR="006F472A" w:rsidRDefault="006F472A" w:rsidP="00A24B47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498" w:type="dxa"/>
            <w:gridSpan w:val="2"/>
            <w:vAlign w:val="center"/>
          </w:tcPr>
          <w:p w14:paraId="11E44384" w14:textId="66B30763" w:rsidR="006F472A" w:rsidRDefault="006F472A" w:rsidP="006F472A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（ｱﾊﾟｰﾄ・ﾏﾝｼｮﾝ名：　　　　　　　　　　　　　　　　　　　号室　　　）</w:t>
            </w:r>
          </w:p>
        </w:tc>
      </w:tr>
      <w:tr w:rsidR="006F472A" w14:paraId="348A493C" w14:textId="77777777" w:rsidTr="00A24B47">
        <w:tc>
          <w:tcPr>
            <w:tcW w:w="1696" w:type="dxa"/>
            <w:vAlign w:val="center"/>
          </w:tcPr>
          <w:p w14:paraId="44C915C8" w14:textId="229A68E8" w:rsidR="006F472A" w:rsidRDefault="006F472A" w:rsidP="00A24B47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住宅の種類</w:t>
            </w:r>
          </w:p>
        </w:tc>
        <w:tc>
          <w:tcPr>
            <w:tcW w:w="8498" w:type="dxa"/>
            <w:gridSpan w:val="2"/>
            <w:vAlign w:val="center"/>
          </w:tcPr>
          <w:p w14:paraId="7528AD39" w14:textId="33F1B008" w:rsidR="006F472A" w:rsidRDefault="006F472A" w:rsidP="006F472A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一戸建て　　・　　アパート　　・マンション</w:t>
            </w:r>
          </w:p>
        </w:tc>
      </w:tr>
      <w:tr w:rsidR="00A24B47" w14:paraId="48C36FC3" w14:textId="77777777" w:rsidTr="009E4132">
        <w:tc>
          <w:tcPr>
            <w:tcW w:w="1696" w:type="dxa"/>
            <w:vMerge w:val="restart"/>
            <w:vAlign w:val="center"/>
          </w:tcPr>
          <w:p w14:paraId="3828616F" w14:textId="5D054DBB" w:rsidR="00A24B47" w:rsidRDefault="00A24B47" w:rsidP="00A24B47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改修内容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14:paraId="002EA29D" w14:textId="090057F7" w:rsidR="00A24B47" w:rsidRDefault="00A24B47" w:rsidP="00A24B47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箇所・部位</w:t>
            </w:r>
          </w:p>
        </w:tc>
        <w:tc>
          <w:tcPr>
            <w:tcW w:w="5946" w:type="dxa"/>
            <w:tcBorders>
              <w:left w:val="dotted" w:sz="4" w:space="0" w:color="auto"/>
            </w:tcBorders>
            <w:vAlign w:val="center"/>
          </w:tcPr>
          <w:p w14:paraId="182118DC" w14:textId="502AF552" w:rsidR="00A24B47" w:rsidRDefault="009E4132" w:rsidP="009E4132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内容</w:t>
            </w:r>
          </w:p>
        </w:tc>
      </w:tr>
      <w:tr w:rsidR="00A24B47" w14:paraId="0E3BFC5D" w14:textId="77777777" w:rsidTr="009E4132">
        <w:tc>
          <w:tcPr>
            <w:tcW w:w="1696" w:type="dxa"/>
            <w:vMerge/>
            <w:vAlign w:val="center"/>
          </w:tcPr>
          <w:p w14:paraId="0CA36AC2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14:paraId="74435523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5946" w:type="dxa"/>
            <w:tcBorders>
              <w:left w:val="dotted" w:sz="4" w:space="0" w:color="auto"/>
            </w:tcBorders>
            <w:vAlign w:val="center"/>
          </w:tcPr>
          <w:p w14:paraId="5626168D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</w:tr>
      <w:tr w:rsidR="00A24B47" w14:paraId="2E2518FF" w14:textId="77777777" w:rsidTr="009E4132">
        <w:tc>
          <w:tcPr>
            <w:tcW w:w="1696" w:type="dxa"/>
            <w:vMerge/>
            <w:vAlign w:val="center"/>
          </w:tcPr>
          <w:p w14:paraId="2E4D26CC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14:paraId="60D61DA0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5946" w:type="dxa"/>
            <w:tcBorders>
              <w:left w:val="dotted" w:sz="4" w:space="0" w:color="auto"/>
            </w:tcBorders>
            <w:vAlign w:val="center"/>
          </w:tcPr>
          <w:p w14:paraId="113B61D6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</w:tr>
      <w:tr w:rsidR="00A24B47" w14:paraId="326F6698" w14:textId="77777777" w:rsidTr="009E4132">
        <w:tc>
          <w:tcPr>
            <w:tcW w:w="1696" w:type="dxa"/>
            <w:vMerge/>
            <w:vAlign w:val="center"/>
          </w:tcPr>
          <w:p w14:paraId="603CC8B3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14:paraId="16EC619B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5946" w:type="dxa"/>
            <w:tcBorders>
              <w:left w:val="dotted" w:sz="4" w:space="0" w:color="auto"/>
            </w:tcBorders>
            <w:vAlign w:val="center"/>
          </w:tcPr>
          <w:p w14:paraId="05694457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</w:tr>
      <w:tr w:rsidR="00A24B47" w14:paraId="28FC2C0E" w14:textId="77777777" w:rsidTr="009E4132">
        <w:tc>
          <w:tcPr>
            <w:tcW w:w="1696" w:type="dxa"/>
            <w:vMerge/>
            <w:vAlign w:val="center"/>
          </w:tcPr>
          <w:p w14:paraId="76BF9667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14:paraId="2EF9EEAC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5946" w:type="dxa"/>
            <w:tcBorders>
              <w:left w:val="dotted" w:sz="4" w:space="0" w:color="auto"/>
            </w:tcBorders>
            <w:vAlign w:val="center"/>
          </w:tcPr>
          <w:p w14:paraId="4545FCB3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</w:tr>
      <w:tr w:rsidR="00A24B47" w14:paraId="7E75F194" w14:textId="77777777" w:rsidTr="009E4132">
        <w:tc>
          <w:tcPr>
            <w:tcW w:w="1696" w:type="dxa"/>
            <w:vMerge/>
            <w:vAlign w:val="center"/>
          </w:tcPr>
          <w:p w14:paraId="6D32E46F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14:paraId="54725DE0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5946" w:type="dxa"/>
            <w:tcBorders>
              <w:left w:val="dotted" w:sz="4" w:space="0" w:color="auto"/>
            </w:tcBorders>
            <w:vAlign w:val="center"/>
          </w:tcPr>
          <w:p w14:paraId="4288356A" w14:textId="77777777" w:rsidR="00A24B47" w:rsidRDefault="00A24B47" w:rsidP="006F472A">
            <w:pPr>
              <w:rPr>
                <w:rFonts w:hint="eastAsia"/>
                <w:sz w:val="22"/>
                <w:szCs w:val="24"/>
              </w:rPr>
            </w:pPr>
          </w:p>
        </w:tc>
      </w:tr>
    </w:tbl>
    <w:p w14:paraId="7DC16A66" w14:textId="78A4939B" w:rsidR="006F472A" w:rsidRPr="009E4132" w:rsidRDefault="009E4132">
      <w:pPr>
        <w:rPr>
          <w:sz w:val="22"/>
          <w:szCs w:val="24"/>
          <w:u w:val="dotted"/>
        </w:rPr>
      </w:pPr>
      <w:r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  <w:u w:val="dotted"/>
        </w:rPr>
        <w:t xml:space="preserve">　　　　　　　　　　　　　　　　　　　　　　　　　　　　　　　　　　　　　　　　　　　　</w:t>
      </w:r>
    </w:p>
    <w:p w14:paraId="3C71B40A" w14:textId="75910D4B" w:rsidR="009E4132" w:rsidRPr="009E4132" w:rsidRDefault="009E4132" w:rsidP="009E4132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承　　　諾　　　書</w:t>
      </w:r>
    </w:p>
    <w:p w14:paraId="3D2B6134" w14:textId="269D8D53" w:rsidR="009E4132" w:rsidRDefault="009E4132" w:rsidP="009E4132">
      <w:pPr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上記について、承諾いたします。</w:t>
      </w:r>
    </w:p>
    <w:p w14:paraId="067BA4B0" w14:textId="25E024D7" w:rsidR="009E4132" w:rsidRPr="009E4132" w:rsidRDefault="009E4132" w:rsidP="009E4132">
      <w:pPr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　備考：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7A5D6B5" w14:textId="6B85C512" w:rsidR="009E4132" w:rsidRPr="009E4132" w:rsidRDefault="009E4132" w:rsidP="009E4132">
      <w:pPr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　　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AFE8195" w14:textId="77777777" w:rsidR="009E4132" w:rsidRPr="009E4132" w:rsidRDefault="009E4132" w:rsidP="009E4132">
      <w:pPr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　　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597E86F" w14:textId="77777777" w:rsidR="009E4132" w:rsidRDefault="009E4132" w:rsidP="009E4132">
      <w:pPr>
        <w:rPr>
          <w:sz w:val="22"/>
          <w:szCs w:val="24"/>
        </w:rPr>
      </w:pPr>
    </w:p>
    <w:p w14:paraId="59245652" w14:textId="20DF93F1" w:rsidR="009E4132" w:rsidRDefault="009E4132" w:rsidP="009E4132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年　　　月　　　日　　</w:t>
      </w:r>
    </w:p>
    <w:p w14:paraId="3308F93C" w14:textId="77777777" w:rsidR="009E4132" w:rsidRDefault="009E4132" w:rsidP="009E4132">
      <w:pPr>
        <w:jc w:val="right"/>
        <w:rPr>
          <w:rFonts w:hint="eastAsia"/>
          <w:sz w:val="22"/>
          <w:szCs w:val="24"/>
        </w:rPr>
      </w:pPr>
    </w:p>
    <w:p w14:paraId="601D80E9" w14:textId="2137D040" w:rsidR="009E4132" w:rsidRDefault="009E4132" w:rsidP="009E4132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【</w:t>
      </w:r>
      <w:r>
        <w:rPr>
          <w:rFonts w:hint="eastAsia"/>
          <w:sz w:val="22"/>
          <w:szCs w:val="24"/>
        </w:rPr>
        <w:t>所</w:t>
      </w:r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有</w:t>
      </w:r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者】　　　　　　　　　　　　　　　　　　</w:t>
      </w:r>
    </w:p>
    <w:p w14:paraId="66E761EE" w14:textId="77777777" w:rsidR="009E4132" w:rsidRPr="009E4132" w:rsidRDefault="009E4132" w:rsidP="009E4132">
      <w:pPr>
        <w:jc w:val="right"/>
        <w:rPr>
          <w:sz w:val="22"/>
          <w:szCs w:val="24"/>
        </w:rPr>
      </w:pPr>
    </w:p>
    <w:p w14:paraId="55A4C7E5" w14:textId="2C7BD9A5" w:rsidR="009E4132" w:rsidRPr="00A134DE" w:rsidRDefault="009E4132" w:rsidP="009E4132">
      <w:pPr>
        <w:wordWrap w:val="0"/>
        <w:jc w:val="right"/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住　</w:t>
      </w:r>
      <w:r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 xml:space="preserve">所　</w:t>
      </w:r>
      <w:r>
        <w:rPr>
          <w:rFonts w:hint="eastAsia"/>
          <w:sz w:val="22"/>
          <w:szCs w:val="24"/>
          <w:u w:val="single"/>
        </w:rPr>
        <w:t xml:space="preserve">　　　　　　　　　　　　　　　　　　</w:t>
      </w:r>
    </w:p>
    <w:p w14:paraId="2D956D44" w14:textId="77777777" w:rsidR="009E4132" w:rsidRPr="00A134DE" w:rsidRDefault="009E4132" w:rsidP="009E4132">
      <w:pPr>
        <w:jc w:val="right"/>
        <w:rPr>
          <w:sz w:val="22"/>
          <w:szCs w:val="24"/>
        </w:rPr>
      </w:pPr>
    </w:p>
    <w:p w14:paraId="588D91B5" w14:textId="41BDE15F" w:rsidR="009E4132" w:rsidRPr="00A134DE" w:rsidRDefault="009E4132" w:rsidP="009E4132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代表者名</w:t>
      </w:r>
      <w:r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  <w:u w:val="single"/>
        </w:rPr>
        <w:t xml:space="preserve">　　　　　　　　　　　　　　　</w:t>
      </w:r>
      <w:r>
        <w:rPr>
          <w:rFonts w:hint="eastAsia"/>
          <w:sz w:val="22"/>
          <w:szCs w:val="24"/>
        </w:rPr>
        <w:t xml:space="preserve">　印　</w:t>
      </w:r>
    </w:p>
    <w:p w14:paraId="3BF5F3DA" w14:textId="77777777" w:rsidR="009E4132" w:rsidRPr="009E4132" w:rsidRDefault="009E4132" w:rsidP="009E4132">
      <w:pPr>
        <w:rPr>
          <w:rFonts w:hint="eastAsia"/>
          <w:sz w:val="22"/>
          <w:szCs w:val="24"/>
        </w:rPr>
      </w:pPr>
    </w:p>
    <w:sectPr w:rsidR="009E4132" w:rsidRPr="009E4132" w:rsidSect="00A62910">
      <w:pgSz w:w="11906" w:h="16838" w:code="9"/>
      <w:pgMar w:top="851" w:right="851" w:bottom="567" w:left="85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0"/>
    <w:rsid w:val="00250330"/>
    <w:rsid w:val="0053545E"/>
    <w:rsid w:val="006F472A"/>
    <w:rsid w:val="009E4132"/>
    <w:rsid w:val="009F03E6"/>
    <w:rsid w:val="00A24B47"/>
    <w:rsid w:val="00A6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D1DBDF"/>
  <w15:docId w15:val="{FB791344-DC77-4D60-AEA8-946FACA4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6F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14EFD-4A67-40BC-8EC6-63A4248C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64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1</cp:revision>
  <dcterms:created xsi:type="dcterms:W3CDTF">2026-07-07T02:29:00Z</dcterms:created>
  <dcterms:modified xsi:type="dcterms:W3CDTF">2026-07-07T04:20:00Z</dcterms:modified>
</cp:coreProperties>
</file>